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&amp;ehk=cC5cAd7bicdqv" ContentType="image/jpe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144"/>
        <w:gridCol w:w="3307"/>
        <w:gridCol w:w="349"/>
      </w:tblGrid>
      <w:tr w:rsidR="00880783" w:rsidRPr="00AA4794" w14:paraId="6CCB51EE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38D208E9" w14:textId="143C1F4C" w:rsidR="005C61E4" w:rsidRPr="00AA4794" w:rsidRDefault="005509A7" w:rsidP="00163E02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61895729" wp14:editId="51835CDA">
                  <wp:extent cx="4546363" cy="3033026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305" cy="303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CB6F9" w14:textId="77777777" w:rsidR="005C61E4" w:rsidRPr="005509A7" w:rsidRDefault="00163E02" w:rsidP="005C61E4">
            <w:pPr>
              <w:pStyle w:val="Title"/>
              <w:rPr>
                <w:sz w:val="72"/>
              </w:rPr>
            </w:pPr>
            <w:r w:rsidRPr="005509A7">
              <w:rPr>
                <w:sz w:val="72"/>
              </w:rPr>
              <w:t>Percussion Techniques camp</w:t>
            </w:r>
          </w:p>
          <w:p w14:paraId="38F4509D" w14:textId="34470B13" w:rsidR="005C61E4" w:rsidRPr="005509A7" w:rsidRDefault="00163E02" w:rsidP="005C61E4">
            <w:pPr>
              <w:pStyle w:val="Heading1"/>
              <w:outlineLvl w:val="0"/>
              <w:rPr>
                <w:sz w:val="32"/>
              </w:rPr>
            </w:pPr>
            <w:r w:rsidRPr="005509A7">
              <w:rPr>
                <w:sz w:val="32"/>
              </w:rPr>
              <w:t>Prepare to be a Proficient Percussionist!</w:t>
            </w:r>
          </w:p>
          <w:p w14:paraId="0FC56F14" w14:textId="3847574A" w:rsidR="005C61E4" w:rsidRPr="005509A7" w:rsidRDefault="00163E02" w:rsidP="005C61E4">
            <w:pPr>
              <w:spacing w:after="160" w:line="312" w:lineRule="auto"/>
              <w:rPr>
                <w:bCs w:val="0"/>
                <w:sz w:val="28"/>
              </w:rPr>
            </w:pPr>
            <w:r w:rsidRPr="005509A7">
              <w:rPr>
                <w:sz w:val="28"/>
              </w:rPr>
              <w:t xml:space="preserve">This is a </w:t>
            </w:r>
            <w:r w:rsidR="005509A7" w:rsidRPr="005509A7">
              <w:rPr>
                <w:sz w:val="28"/>
              </w:rPr>
              <w:t xml:space="preserve">five-day </w:t>
            </w:r>
            <w:r w:rsidRPr="005509A7">
              <w:rPr>
                <w:sz w:val="28"/>
              </w:rPr>
              <w:t>course designed to prepare students to be proficient in areas that they will likely encounter in the early stages of percussion.</w:t>
            </w:r>
          </w:p>
          <w:p w14:paraId="46F60551" w14:textId="1B917555" w:rsidR="00163E02" w:rsidRPr="005509A7" w:rsidRDefault="00163E02" w:rsidP="005C61E4">
            <w:pPr>
              <w:spacing w:after="160" w:line="312" w:lineRule="auto"/>
              <w:rPr>
                <w:bCs w:val="0"/>
                <w:sz w:val="28"/>
              </w:rPr>
            </w:pPr>
            <w:r w:rsidRPr="005509A7">
              <w:rPr>
                <w:sz w:val="28"/>
              </w:rPr>
              <w:t>Sessions will cover:</w:t>
            </w:r>
          </w:p>
          <w:p w14:paraId="364EFAB9" w14:textId="011F3284" w:rsidR="00163E02" w:rsidRPr="005509A7" w:rsidRDefault="00163E02" w:rsidP="00163E02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 w:rsidRPr="005509A7">
              <w:rPr>
                <w:sz w:val="28"/>
              </w:rPr>
              <w:t>Posture</w:t>
            </w:r>
          </w:p>
          <w:p w14:paraId="24E1B205" w14:textId="6B75C4F4" w:rsidR="00163E02" w:rsidRPr="005509A7" w:rsidRDefault="00163E02" w:rsidP="00163E02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 w:rsidRPr="005509A7">
              <w:rPr>
                <w:sz w:val="28"/>
              </w:rPr>
              <w:t>Stroke style – rebound, control, up, taps</w:t>
            </w:r>
          </w:p>
          <w:p w14:paraId="2011AE97" w14:textId="15EEE554" w:rsidR="00163E02" w:rsidRPr="005509A7" w:rsidRDefault="00163E02" w:rsidP="00163E02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 w:rsidRPr="005509A7">
              <w:rPr>
                <w:sz w:val="28"/>
              </w:rPr>
              <w:t>Sticking patterns</w:t>
            </w:r>
          </w:p>
          <w:p w14:paraId="08E07500" w14:textId="52449E57" w:rsidR="00163E02" w:rsidRPr="005509A7" w:rsidRDefault="00163E02" w:rsidP="00163E02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 w:rsidRPr="005509A7">
              <w:rPr>
                <w:sz w:val="28"/>
              </w:rPr>
              <w:t>Rhythms</w:t>
            </w:r>
          </w:p>
          <w:p w14:paraId="2D7B4CAB" w14:textId="373867C4" w:rsidR="00163E02" w:rsidRPr="005509A7" w:rsidRDefault="00163E02" w:rsidP="00163E02">
            <w:pPr>
              <w:pStyle w:val="ListParagraph"/>
              <w:numPr>
                <w:ilvl w:val="0"/>
                <w:numId w:val="11"/>
              </w:numPr>
              <w:rPr>
                <w:sz w:val="28"/>
              </w:rPr>
            </w:pPr>
            <w:r w:rsidRPr="005509A7">
              <w:rPr>
                <w:sz w:val="28"/>
              </w:rPr>
              <w:t>Essential rudiments – single stroke, double stroke, multiple bounce, flams</w:t>
            </w:r>
          </w:p>
          <w:p w14:paraId="09F18CAB" w14:textId="77777777" w:rsidR="005509A7" w:rsidRPr="005509A7" w:rsidRDefault="005509A7" w:rsidP="005509A7"/>
          <w:p w14:paraId="24431627" w14:textId="77777777" w:rsidR="00880783" w:rsidRPr="00AA4794" w:rsidRDefault="005C61E4" w:rsidP="00AA479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1F7D54DB" wp14:editId="3082370F">
                  <wp:extent cx="2093720" cy="1370891"/>
                  <wp:effectExtent l="0" t="0" r="190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26" cy="142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CB59F60" w14:textId="49274996" w:rsidR="005C61E4" w:rsidRPr="005509A7" w:rsidRDefault="005509A7" w:rsidP="005C61E4">
            <w:pPr>
              <w:pStyle w:val="Heading2"/>
              <w:outlineLvl w:val="1"/>
              <w:rPr>
                <w:sz w:val="32"/>
              </w:rPr>
            </w:pPr>
            <w:r w:rsidRPr="005509A7">
              <w:rPr>
                <w:sz w:val="32"/>
              </w:rPr>
              <w:t>$199 per student</w:t>
            </w:r>
          </w:p>
          <w:p w14:paraId="1EAFEB1C" w14:textId="77777777" w:rsidR="005C61E4" w:rsidRPr="005509A7" w:rsidRDefault="001168A0" w:rsidP="005C61E4">
            <w:pPr>
              <w:pStyle w:val="Heading2"/>
              <w:outlineLvl w:val="1"/>
              <w:rPr>
                <w:sz w:val="32"/>
              </w:rPr>
            </w:pPr>
            <w:sdt>
              <w:sdtPr>
                <w:rPr>
                  <w:sz w:val="32"/>
                </w:rPr>
                <w:alias w:val="Dividing line graphic:"/>
                <w:tag w:val="Dividing line graphic:"/>
                <w:id w:val="-909312545"/>
                <w:placeholder>
                  <w:docPart w:val="18FDF04C368549A8A606A7C34C8BAEB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509A7">
                  <w:rPr>
                    <w:sz w:val="32"/>
                  </w:rPr>
                  <w:t>────</w:t>
                </w:r>
              </w:sdtContent>
            </w:sdt>
          </w:p>
          <w:p w14:paraId="5DDB64B7" w14:textId="1F01A3B8" w:rsidR="005C61E4" w:rsidRPr="005509A7" w:rsidRDefault="005509A7" w:rsidP="005C61E4">
            <w:pPr>
              <w:pStyle w:val="Heading2"/>
              <w:outlineLvl w:val="1"/>
              <w:rPr>
                <w:sz w:val="32"/>
              </w:rPr>
            </w:pPr>
            <w:r w:rsidRPr="005509A7">
              <w:rPr>
                <w:sz w:val="32"/>
              </w:rPr>
              <w:t>Prepare for band in the fall!</w:t>
            </w:r>
          </w:p>
          <w:p w14:paraId="44B3AEA0" w14:textId="77777777" w:rsidR="005C61E4" w:rsidRPr="005509A7" w:rsidRDefault="001168A0" w:rsidP="005C61E4">
            <w:pPr>
              <w:pStyle w:val="Heading2"/>
              <w:outlineLvl w:val="1"/>
              <w:rPr>
                <w:sz w:val="32"/>
              </w:rPr>
            </w:pPr>
            <w:sdt>
              <w:sdtPr>
                <w:rPr>
                  <w:sz w:val="32"/>
                </w:rPr>
                <w:alias w:val="Dividing line graphic:"/>
                <w:tag w:val="Dividing line graphic:"/>
                <w:id w:val="1193575528"/>
                <w:placeholder>
                  <w:docPart w:val="E06CF3C8AB974DC1901FA9C0F101E42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509A7">
                  <w:rPr>
                    <w:sz w:val="32"/>
                  </w:rPr>
                  <w:t>────</w:t>
                </w:r>
              </w:sdtContent>
            </w:sdt>
          </w:p>
          <w:p w14:paraId="3C3F0A6A" w14:textId="170656A6" w:rsidR="005C61E4" w:rsidRPr="005509A7" w:rsidRDefault="005509A7" w:rsidP="005C61E4">
            <w:pPr>
              <w:pStyle w:val="Heading2"/>
              <w:outlineLvl w:val="1"/>
              <w:rPr>
                <w:sz w:val="32"/>
              </w:rPr>
            </w:pPr>
            <w:r w:rsidRPr="005509A7">
              <w:rPr>
                <w:sz w:val="32"/>
              </w:rPr>
              <w:t>Sign up and pay right online!</w:t>
            </w:r>
          </w:p>
          <w:p w14:paraId="597F59A0" w14:textId="77777777" w:rsidR="005C61E4" w:rsidRPr="005509A7" w:rsidRDefault="001168A0" w:rsidP="005C61E4">
            <w:pPr>
              <w:pStyle w:val="Heading2"/>
              <w:outlineLvl w:val="1"/>
              <w:rPr>
                <w:sz w:val="32"/>
              </w:rPr>
            </w:pPr>
            <w:sdt>
              <w:sdtPr>
                <w:rPr>
                  <w:sz w:val="32"/>
                </w:rPr>
                <w:alias w:val="Dividing line graphic:"/>
                <w:tag w:val="Dividing line graphic:"/>
                <w:id w:val="-59171642"/>
                <w:placeholder>
                  <w:docPart w:val="02EFFBFAA6CA4002BECFBAE2DA18815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509A7">
                  <w:rPr>
                    <w:sz w:val="32"/>
                  </w:rPr>
                  <w:t>────</w:t>
                </w:r>
              </w:sdtContent>
            </w:sdt>
          </w:p>
          <w:p w14:paraId="059E3628" w14:textId="3129D932" w:rsidR="005C61E4" w:rsidRPr="005509A7" w:rsidRDefault="005509A7" w:rsidP="005C61E4">
            <w:pPr>
              <w:pStyle w:val="Heading2"/>
              <w:outlineLvl w:val="1"/>
              <w:rPr>
                <w:sz w:val="32"/>
              </w:rPr>
            </w:pPr>
            <w:r w:rsidRPr="005509A7">
              <w:rPr>
                <w:sz w:val="32"/>
              </w:rPr>
              <w:t>Five hour-long group sessions</w:t>
            </w:r>
          </w:p>
          <w:p w14:paraId="219046A5" w14:textId="77777777" w:rsidR="005C61E4" w:rsidRPr="005509A7" w:rsidRDefault="001168A0" w:rsidP="005C61E4">
            <w:pPr>
              <w:pStyle w:val="Heading2"/>
              <w:outlineLvl w:val="1"/>
              <w:rPr>
                <w:sz w:val="32"/>
              </w:rPr>
            </w:pPr>
            <w:sdt>
              <w:sdtPr>
                <w:rPr>
                  <w:sz w:val="32"/>
                </w:rPr>
                <w:alias w:val="Dividing line graphic:"/>
                <w:tag w:val="Dividing line graphic:"/>
                <w:id w:val="1319850249"/>
                <w:placeholder>
                  <w:docPart w:val="6D1369E644E24FC7843FA15A209CFD7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509A7">
                  <w:rPr>
                    <w:sz w:val="32"/>
                  </w:rPr>
                  <w:t>────</w:t>
                </w:r>
              </w:sdtContent>
            </w:sdt>
          </w:p>
          <w:p w14:paraId="36F2DE91" w14:textId="0E672D2A" w:rsidR="00AA4794" w:rsidRPr="005509A7" w:rsidRDefault="005509A7" w:rsidP="005C61E4">
            <w:pPr>
              <w:pStyle w:val="Heading2"/>
              <w:outlineLvl w:val="1"/>
              <w:rPr>
                <w:sz w:val="32"/>
              </w:rPr>
            </w:pPr>
            <w:r w:rsidRPr="005509A7">
              <w:rPr>
                <w:sz w:val="32"/>
              </w:rPr>
              <w:t>Don’t miss your opportunity, sign up today!</w:t>
            </w:r>
          </w:p>
          <w:p w14:paraId="1E51241D" w14:textId="0474CBEF" w:rsidR="005C61E4" w:rsidRPr="005509A7" w:rsidRDefault="005509A7" w:rsidP="005C61E4">
            <w:pPr>
              <w:pStyle w:val="Heading3"/>
              <w:outlineLvl w:val="2"/>
              <w:rPr>
                <w:sz w:val="28"/>
              </w:rPr>
            </w:pPr>
            <w:r w:rsidRPr="005509A7">
              <w:rPr>
                <w:sz w:val="28"/>
              </w:rPr>
              <w:t>Melody mart, inc.</w:t>
            </w:r>
          </w:p>
          <w:p w14:paraId="29E3324C" w14:textId="5CC0B91A" w:rsidR="005C61E4" w:rsidRPr="005509A7" w:rsidRDefault="001168A0" w:rsidP="00AA4794">
            <w:pPr>
              <w:pStyle w:val="ContactInfo"/>
              <w:spacing w:line="312" w:lineRule="auto"/>
              <w:rPr>
                <w:sz w:val="28"/>
              </w:rPr>
            </w:pPr>
            <w:sdt>
              <w:sdtPr>
                <w:rPr>
                  <w:sz w:val="28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18820EC1258640608D9B893800B0FC8F"/>
                </w:placeholder>
                <w15:appearance w15:val="hidden"/>
                <w:text w:multiLine="1"/>
              </w:sdtPr>
              <w:sdtEndPr/>
              <w:sdtContent>
                <w:r w:rsidR="005509A7" w:rsidRPr="005509A7">
                  <w:rPr>
                    <w:sz w:val="28"/>
                  </w:rPr>
                  <w:t>18062 Dixie Hwy, Homewood, IL 6043</w:t>
                </w:r>
              </w:sdtContent>
            </w:sdt>
            <w:r w:rsidR="005509A7" w:rsidRPr="005509A7">
              <w:rPr>
                <w:sz w:val="28"/>
              </w:rPr>
              <w:t>0</w:t>
            </w:r>
          </w:p>
          <w:p w14:paraId="0C0D4536" w14:textId="65304D67" w:rsidR="005C61E4" w:rsidRPr="005509A7" w:rsidRDefault="005509A7" w:rsidP="00AA4794">
            <w:pPr>
              <w:pStyle w:val="ContactInfo"/>
              <w:spacing w:line="312" w:lineRule="auto"/>
              <w:rPr>
                <w:sz w:val="28"/>
              </w:rPr>
            </w:pPr>
            <w:r w:rsidRPr="005509A7">
              <w:rPr>
                <w:sz w:val="28"/>
              </w:rPr>
              <w:t>(708)798-5500</w:t>
            </w:r>
          </w:p>
          <w:p w14:paraId="7424D38C" w14:textId="449F2B0B" w:rsidR="005C61E4" w:rsidRPr="005509A7" w:rsidRDefault="005509A7" w:rsidP="00AA4794">
            <w:pPr>
              <w:pStyle w:val="ContactInfo"/>
              <w:spacing w:line="312" w:lineRule="auto"/>
              <w:rPr>
                <w:sz w:val="28"/>
              </w:rPr>
            </w:pPr>
            <w:r w:rsidRPr="005509A7">
              <w:rPr>
                <w:sz w:val="28"/>
              </w:rPr>
              <w:t>melodymartusa.com</w:t>
            </w:r>
          </w:p>
          <w:p w14:paraId="43D4A522" w14:textId="736D0564" w:rsidR="005C61E4" w:rsidRPr="00AA4794" w:rsidRDefault="005509A7" w:rsidP="00AA4794">
            <w:pPr>
              <w:pStyle w:val="ContactInfo"/>
              <w:spacing w:line="312" w:lineRule="auto"/>
            </w:pPr>
            <w:r w:rsidRPr="005509A7">
              <w:rPr>
                <w:sz w:val="28"/>
              </w:rPr>
              <w:t>June 18</w:t>
            </w:r>
            <w:r w:rsidRPr="005509A7">
              <w:rPr>
                <w:sz w:val="28"/>
                <w:vertAlign w:val="superscript"/>
              </w:rPr>
              <w:t>th</w:t>
            </w:r>
            <w:r w:rsidRPr="005509A7">
              <w:rPr>
                <w:sz w:val="28"/>
              </w:rPr>
              <w:t>-22</w:t>
            </w:r>
            <w:r w:rsidRPr="005509A7">
              <w:rPr>
                <w:sz w:val="28"/>
                <w:vertAlign w:val="superscript"/>
              </w:rPr>
              <w:t>nd</w:t>
            </w:r>
            <w:r w:rsidRPr="005509A7">
              <w:rPr>
                <w:sz w:val="28"/>
              </w:rPr>
              <w:t>, 1:00pm-2:00pm</w:t>
            </w:r>
          </w:p>
        </w:tc>
        <w:tc>
          <w:tcPr>
            <w:tcW w:w="360" w:type="dxa"/>
          </w:tcPr>
          <w:p w14:paraId="4FCFEC2E" w14:textId="262FE4DF" w:rsidR="00880783" w:rsidRPr="00AA4794" w:rsidRDefault="00880783"/>
        </w:tc>
        <w:bookmarkStart w:id="0" w:name="_GoBack"/>
        <w:bookmarkEnd w:id="0"/>
      </w:tr>
    </w:tbl>
    <w:p w14:paraId="76A490F3" w14:textId="77777777" w:rsidR="005C61E4" w:rsidRPr="00076F31" w:rsidRDefault="005C61E4" w:rsidP="00564F2A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3C419" w14:textId="77777777" w:rsidR="001168A0" w:rsidRDefault="001168A0" w:rsidP="005F5D5F">
      <w:pPr>
        <w:spacing w:after="0" w:line="240" w:lineRule="auto"/>
      </w:pPr>
      <w:r>
        <w:separator/>
      </w:r>
    </w:p>
  </w:endnote>
  <w:endnote w:type="continuationSeparator" w:id="0">
    <w:p w14:paraId="7B0FF022" w14:textId="77777777" w:rsidR="001168A0" w:rsidRDefault="001168A0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8A9A54" w14:textId="77777777" w:rsidR="001168A0" w:rsidRDefault="001168A0" w:rsidP="005F5D5F">
      <w:pPr>
        <w:spacing w:after="0" w:line="240" w:lineRule="auto"/>
      </w:pPr>
      <w:r>
        <w:separator/>
      </w:r>
    </w:p>
  </w:footnote>
  <w:footnote w:type="continuationSeparator" w:id="0">
    <w:p w14:paraId="1FA95D5D" w14:textId="77777777" w:rsidR="001168A0" w:rsidRDefault="001168A0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F57446"/>
    <w:multiLevelType w:val="hybridMultilevel"/>
    <w:tmpl w:val="C114A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E02"/>
    <w:rsid w:val="000168C0"/>
    <w:rsid w:val="000427C6"/>
    <w:rsid w:val="00076F31"/>
    <w:rsid w:val="001168A0"/>
    <w:rsid w:val="0016370A"/>
    <w:rsid w:val="00163E02"/>
    <w:rsid w:val="00171CDD"/>
    <w:rsid w:val="00175521"/>
    <w:rsid w:val="00181FB9"/>
    <w:rsid w:val="001B605E"/>
    <w:rsid w:val="00251739"/>
    <w:rsid w:val="00261A78"/>
    <w:rsid w:val="003514BB"/>
    <w:rsid w:val="003B6A17"/>
    <w:rsid w:val="00411532"/>
    <w:rsid w:val="004C750A"/>
    <w:rsid w:val="005222EE"/>
    <w:rsid w:val="00541BB3"/>
    <w:rsid w:val="00544732"/>
    <w:rsid w:val="005509A7"/>
    <w:rsid w:val="00564F2A"/>
    <w:rsid w:val="005C61E4"/>
    <w:rsid w:val="005F5D5F"/>
    <w:rsid w:val="00665EA1"/>
    <w:rsid w:val="006E5B0F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F32DC"/>
    <w:rsid w:val="00B46A60"/>
    <w:rsid w:val="00BC6ED1"/>
    <w:rsid w:val="00C57F20"/>
    <w:rsid w:val="00D16845"/>
    <w:rsid w:val="00D56FBE"/>
    <w:rsid w:val="00D751DD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3F0AB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7E1232" w:themeColor="accent2" w:themeShade="80"/>
        <w:left w:val="single" w:sz="2" w:space="12" w:color="7E1232" w:themeColor="accent2" w:themeShade="80"/>
        <w:bottom w:val="single" w:sz="2" w:space="31" w:color="7E1232" w:themeColor="accent2" w:themeShade="80"/>
        <w:right w:val="single" w:sz="2" w:space="12" w:color="7E1232" w:themeColor="accent2" w:themeShade="80"/>
      </w:pBdr>
      <w:shd w:val="clear" w:color="auto" w:fill="7E1232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7E1232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850C4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B31166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B31166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59083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70186D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850C4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850C4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59083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5509A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&amp;ehk=cC5cAd7bicdqv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Crotales1.jp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s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FDF04C368549A8A606A7C34C8BA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D3C3B-3C00-4BE2-8E45-3F31321A090A}"/>
      </w:docPartPr>
      <w:docPartBody>
        <w:p w:rsidR="004472EC" w:rsidRDefault="00095019">
          <w:pPr>
            <w:pStyle w:val="18FDF04C368549A8A606A7C34C8BAEBA"/>
          </w:pPr>
          <w:r w:rsidRPr="00AA4794">
            <w:t>────</w:t>
          </w:r>
        </w:p>
      </w:docPartBody>
    </w:docPart>
    <w:docPart>
      <w:docPartPr>
        <w:name w:val="E06CF3C8AB974DC1901FA9C0F101E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8E3AA-CEE3-4946-B36B-BBC7D6355FBE}"/>
      </w:docPartPr>
      <w:docPartBody>
        <w:p w:rsidR="004472EC" w:rsidRDefault="00095019">
          <w:pPr>
            <w:pStyle w:val="E06CF3C8AB974DC1901FA9C0F101E420"/>
          </w:pPr>
          <w:r w:rsidRPr="00AA4794">
            <w:t>────</w:t>
          </w:r>
        </w:p>
      </w:docPartBody>
    </w:docPart>
    <w:docPart>
      <w:docPartPr>
        <w:name w:val="02EFFBFAA6CA4002BECFBAE2DA188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92159-2832-40F3-ADC9-E4BA637993C8}"/>
      </w:docPartPr>
      <w:docPartBody>
        <w:p w:rsidR="004472EC" w:rsidRDefault="00095019">
          <w:pPr>
            <w:pStyle w:val="02EFFBFAA6CA4002BECFBAE2DA18815F"/>
          </w:pPr>
          <w:r w:rsidRPr="00AA4794">
            <w:t>────</w:t>
          </w:r>
        </w:p>
      </w:docPartBody>
    </w:docPart>
    <w:docPart>
      <w:docPartPr>
        <w:name w:val="6D1369E644E24FC7843FA15A209CF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33F55-65A2-4D39-B901-121CE271721B}"/>
      </w:docPartPr>
      <w:docPartBody>
        <w:p w:rsidR="004472EC" w:rsidRDefault="00095019">
          <w:pPr>
            <w:pStyle w:val="6D1369E644E24FC7843FA15A209CFD7E"/>
          </w:pPr>
          <w:r w:rsidRPr="00AA4794">
            <w:t>────</w:t>
          </w:r>
        </w:p>
      </w:docPartBody>
    </w:docPart>
    <w:docPart>
      <w:docPartPr>
        <w:name w:val="18820EC1258640608D9B893800B0F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BD8F9-EF88-46FB-8ADF-3102E34ECFAF}"/>
      </w:docPartPr>
      <w:docPartBody>
        <w:p w:rsidR="004472EC" w:rsidRDefault="00095019">
          <w:pPr>
            <w:pStyle w:val="18820EC1258640608D9B893800B0FC8F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019"/>
    <w:rsid w:val="00095019"/>
    <w:rsid w:val="004472EC"/>
    <w:rsid w:val="007B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A728AF1320649168D5D7C1B34536B0D">
    <w:name w:val="9A728AF1320649168D5D7C1B34536B0D"/>
  </w:style>
  <w:style w:type="paragraph" w:customStyle="1" w:styleId="B20CEB05CA104DF0B5481D695FD1C6DF">
    <w:name w:val="B20CEB05CA104DF0B5481D695FD1C6DF"/>
  </w:style>
  <w:style w:type="paragraph" w:customStyle="1" w:styleId="161CFF2A2234497EADF73C1236672A0E">
    <w:name w:val="161CFF2A2234497EADF73C1236672A0E"/>
  </w:style>
  <w:style w:type="paragraph" w:customStyle="1" w:styleId="2A6918678EF04019A89B010DE4118E06">
    <w:name w:val="2A6918678EF04019A89B010DE4118E06"/>
  </w:style>
  <w:style w:type="paragraph" w:customStyle="1" w:styleId="300C97FCA9C942F09B738B89B9B7583D">
    <w:name w:val="300C97FCA9C942F09B738B89B9B7583D"/>
  </w:style>
  <w:style w:type="paragraph" w:customStyle="1" w:styleId="18FDF04C368549A8A606A7C34C8BAEBA">
    <w:name w:val="18FDF04C368549A8A606A7C34C8BAEBA"/>
  </w:style>
  <w:style w:type="paragraph" w:customStyle="1" w:styleId="E945947C82E24DCF9849DD86CAE31631">
    <w:name w:val="E945947C82E24DCF9849DD86CAE31631"/>
  </w:style>
  <w:style w:type="paragraph" w:customStyle="1" w:styleId="E06CF3C8AB974DC1901FA9C0F101E420">
    <w:name w:val="E06CF3C8AB974DC1901FA9C0F101E420"/>
  </w:style>
  <w:style w:type="paragraph" w:customStyle="1" w:styleId="237A10D74DB8418C9781275762296524">
    <w:name w:val="237A10D74DB8418C9781275762296524"/>
  </w:style>
  <w:style w:type="paragraph" w:customStyle="1" w:styleId="02EFFBFAA6CA4002BECFBAE2DA18815F">
    <w:name w:val="02EFFBFAA6CA4002BECFBAE2DA18815F"/>
  </w:style>
  <w:style w:type="paragraph" w:customStyle="1" w:styleId="483901D9337445F79B76C724F2269244">
    <w:name w:val="483901D9337445F79B76C724F2269244"/>
  </w:style>
  <w:style w:type="paragraph" w:customStyle="1" w:styleId="6D1369E644E24FC7843FA15A209CFD7E">
    <w:name w:val="6D1369E644E24FC7843FA15A209CFD7E"/>
  </w:style>
  <w:style w:type="paragraph" w:customStyle="1" w:styleId="85CDA1487B6344C79B43F264929216BC">
    <w:name w:val="85CDA1487B6344C79B43F264929216BC"/>
  </w:style>
  <w:style w:type="paragraph" w:customStyle="1" w:styleId="0302F14001EC4A26A9D552A2D8FB19FF">
    <w:name w:val="0302F14001EC4A26A9D552A2D8FB19FF"/>
  </w:style>
  <w:style w:type="paragraph" w:customStyle="1" w:styleId="18820EC1258640608D9B893800B0FC8F">
    <w:name w:val="18820EC1258640608D9B893800B0FC8F"/>
  </w:style>
  <w:style w:type="paragraph" w:customStyle="1" w:styleId="A1B134E82A4448B8BBEB4E7899211048">
    <w:name w:val="A1B134E82A4448B8BBEB4E7899211048"/>
  </w:style>
  <w:style w:type="paragraph" w:customStyle="1" w:styleId="21AADFDD71B64486AB32198171BBDCCC">
    <w:name w:val="21AADFDD71B64486AB32198171BBDCCC"/>
  </w:style>
  <w:style w:type="paragraph" w:customStyle="1" w:styleId="DC42BF1AD2144720B9DD038220707A9E">
    <w:name w:val="DC42BF1AD2144720B9DD038220707A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F6490-D03E-47E9-9DD7-819850177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</Template>
  <TotalTime>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2018-04-05T21:14:00Z</dcterms:created>
  <dcterms:modified xsi:type="dcterms:W3CDTF">2018-04-07T16:49:00Z</dcterms:modified>
</cp:coreProperties>
</file>